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49"/>
        <w:gridCol w:w="1048"/>
        <w:gridCol w:w="5353"/>
        <w:gridCol w:w="2264"/>
      </w:tblGrid>
      <w:tr w:rsidR="00D45E1A" w:rsidRPr="00507459" w14:paraId="50115EC6" w14:textId="77777777" w:rsidTr="00E678DD">
        <w:trPr>
          <w:cantSplit/>
          <w:trHeight w:hRule="exact" w:val="340"/>
          <w:tblHeader/>
        </w:trPr>
        <w:tc>
          <w:tcPr>
            <w:tcW w:w="755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FDD4D0" w14:textId="77777777" w:rsidR="00D45E1A" w:rsidRPr="00507459" w:rsidRDefault="00E678DD" w:rsidP="00784E66">
            <w:pPr>
              <w:pStyle w:val="Referencias"/>
              <w:rPr>
                <w:b/>
                <w:lang w:val="es-ES_tradnl"/>
              </w:rPr>
            </w:pPr>
            <w:bookmarkStart w:id="0" w:name="_GoBack"/>
            <w:bookmarkEnd w:id="0"/>
            <w:r w:rsidRPr="00507459">
              <w:rPr>
                <w:b/>
                <w:lang w:val="es-ES_tradnl"/>
              </w:rPr>
              <w:t>MEMORIA DE SOLICITUD DEL PROYECTO DE INVESTIGACIÓN</w:t>
            </w:r>
          </w:p>
        </w:tc>
        <w:tc>
          <w:tcPr>
            <w:tcW w:w="226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9DA202E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Expediente Nº</w:t>
            </w:r>
          </w:p>
        </w:tc>
      </w:tr>
      <w:tr w:rsidR="00D45E1A" w:rsidRPr="00507459" w14:paraId="0C7E2CF7" w14:textId="77777777" w:rsidTr="00507459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284"/>
        </w:trPr>
        <w:tc>
          <w:tcPr>
            <w:tcW w:w="75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6DB882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</w:tcMar>
            <w:vAlign w:val="center"/>
          </w:tcPr>
          <w:p w14:paraId="1D4C2041" w14:textId="010BC704" w:rsidR="00D45E1A" w:rsidRPr="00507459" w:rsidRDefault="007837BB" w:rsidP="00507459">
            <w:pPr>
              <w:pStyle w:val="Referencias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diente"/>
                  <w:enabled/>
                  <w:calcOnExit w:val="0"/>
                  <w:textInput/>
                </w:ffData>
              </w:fldChar>
            </w:r>
            <w:bookmarkStart w:id="1" w:name="Expediente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"/>
          </w:p>
        </w:tc>
      </w:tr>
      <w:tr w:rsidR="00E678DD" w:rsidRPr="00507459" w14:paraId="06D7147B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F8FC0EB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TITULO: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D243" w14:textId="18D73B96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Título"/>
                  <w:enabled/>
                  <w:calcOnExit w:val="0"/>
                  <w:textInput/>
                </w:ffData>
              </w:fldChar>
            </w:r>
            <w:bookmarkStart w:id="2" w:name="Títul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2"/>
          </w:p>
        </w:tc>
      </w:tr>
      <w:tr w:rsidR="00E678DD" w:rsidRPr="00507459" w14:paraId="611F9CF3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77777777" w:rsidR="00E678DD" w:rsidRPr="00507459" w:rsidRDefault="00E678DD" w:rsidP="00784E66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Investigador principal</w:t>
            </w:r>
          </w:p>
        </w:tc>
        <w:tc>
          <w:tcPr>
            <w:tcW w:w="7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4693B7F8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bookmarkStart w:id="3" w:name="IP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3"/>
          </w:p>
        </w:tc>
      </w:tr>
      <w:tr w:rsidR="00D45E1A" w:rsidRPr="00507459" w14:paraId="48BBD8A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17AD0D4C" w:rsidR="00D45E1A" w:rsidRPr="00507459" w:rsidRDefault="00D45E1A" w:rsidP="00366319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DURACIÓN: </w:t>
            </w:r>
            <w:r w:rsidRPr="00507459">
              <w:rPr>
                <w:lang w:val="es-ES_tradnl"/>
              </w:rPr>
              <w:tab/>
              <w:t xml:space="preserve">1 año </w:t>
            </w:r>
            <w:r w:rsidR="00366319">
              <w:rPr>
                <w:lang w:val="es-ES_tradnl"/>
              </w:rPr>
              <w:fldChar w:fldCharType="begin">
                <w:ffData>
                  <w:name w:val="Añ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Año1"/>
            <w:r w:rsidR="00366319">
              <w:rPr>
                <w:lang w:val="es-ES_tradnl"/>
              </w:rPr>
              <w:instrText xml:space="preserve"> FORMCHECKBOX </w:instrText>
            </w:r>
            <w:r w:rsidR="000327F9">
              <w:rPr>
                <w:lang w:val="es-ES_tradnl"/>
              </w:rPr>
            </w:r>
            <w:r w:rsidR="000327F9">
              <w:rPr>
                <w:lang w:val="es-ES_tradnl"/>
              </w:rPr>
              <w:fldChar w:fldCharType="separate"/>
            </w:r>
            <w:r w:rsidR="00366319">
              <w:rPr>
                <w:lang w:val="es-ES_tradnl"/>
              </w:rPr>
              <w:fldChar w:fldCharType="end"/>
            </w:r>
            <w:bookmarkEnd w:id="4"/>
            <w:r w:rsidRPr="00507459">
              <w:rPr>
                <w:lang w:val="es-ES_tradnl"/>
              </w:rPr>
              <w:tab/>
            </w:r>
            <w:r w:rsidR="004F22E5">
              <w:rPr>
                <w:lang w:val="es-ES_tradnl"/>
              </w:rPr>
              <w:tab/>
            </w:r>
            <w:r w:rsidRPr="00507459">
              <w:rPr>
                <w:lang w:val="es-ES_tradnl"/>
              </w:rPr>
              <w:t xml:space="preserve">2 años </w:t>
            </w:r>
            <w:r w:rsidR="004F22E5">
              <w:rPr>
                <w:lang w:val="es-ES_tradnl"/>
              </w:rPr>
              <w:fldChar w:fldCharType="begin">
                <w:ffData>
                  <w:name w:val="Años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Años2"/>
            <w:r w:rsidR="004F22E5">
              <w:rPr>
                <w:lang w:val="es-ES_tradnl"/>
              </w:rPr>
              <w:instrText xml:space="preserve"> FORMCHECKBOX </w:instrText>
            </w:r>
            <w:r w:rsidR="000327F9">
              <w:rPr>
                <w:lang w:val="es-ES_tradnl"/>
              </w:rPr>
            </w:r>
            <w:r w:rsidR="000327F9">
              <w:rPr>
                <w:lang w:val="es-ES_tradnl"/>
              </w:rPr>
              <w:fldChar w:fldCharType="separate"/>
            </w:r>
            <w:r w:rsidR="004F22E5">
              <w:rPr>
                <w:lang w:val="es-ES_tradnl"/>
              </w:rPr>
              <w:fldChar w:fldCharType="end"/>
            </w:r>
            <w:bookmarkEnd w:id="5"/>
          </w:p>
        </w:tc>
      </w:tr>
      <w:tr w:rsidR="00D45E1A" w:rsidRPr="00507459" w14:paraId="33D6788E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val="39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29F21267" w:rsidR="00D45E1A" w:rsidRPr="00507459" w:rsidRDefault="00D45E1A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>RESUMEN (Objetivos y</w:t>
            </w:r>
            <w:r w:rsidR="004F22E5">
              <w:rPr>
                <w:lang w:val="es-ES_tradnl"/>
              </w:rPr>
              <w:t xml:space="preserve"> metodología del proyecto):</w:t>
            </w:r>
          </w:p>
        </w:tc>
      </w:tr>
      <w:tr w:rsidR="00E678DD" w:rsidRPr="00507459" w14:paraId="19963A13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264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45DBBAB3" w14:textId="67315F19" w:rsidR="00E678DD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Resumen"/>
                  <w:enabled/>
                  <w:calcOnExit w:val="0"/>
                  <w:textInput/>
                </w:ffData>
              </w:fldChar>
            </w:r>
            <w:bookmarkStart w:id="6" w:name="Resume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6"/>
          </w:p>
        </w:tc>
      </w:tr>
      <w:tr w:rsidR="00E678DD" w:rsidRPr="00507459" w14:paraId="1D1FD8F6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624"/>
        </w:trPr>
        <w:tc>
          <w:tcPr>
            <w:tcW w:w="114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33EA499" w14:textId="77777777" w:rsidR="00E678DD" w:rsidRPr="00507459" w:rsidRDefault="00E678DD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TITLE:</w:t>
            </w:r>
          </w:p>
        </w:tc>
        <w:tc>
          <w:tcPr>
            <w:tcW w:w="8665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562E" w14:textId="52A1BF4F" w:rsidR="00E678DD" w:rsidRPr="00507459" w:rsidRDefault="004F22E5" w:rsidP="00784E66">
            <w:pPr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itle"/>
                  <w:enabled/>
                  <w:calcOnExit w:val="0"/>
                  <w:textInput/>
                </w:ffData>
              </w:fldChar>
            </w:r>
            <w:bookmarkStart w:id="7" w:name="Title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7"/>
          </w:p>
        </w:tc>
      </w:tr>
      <w:tr w:rsidR="00D45E1A" w:rsidRPr="00507459" w14:paraId="62F27684" w14:textId="77777777" w:rsidTr="00E678DD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45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77777777" w:rsidR="00D45E1A" w:rsidRPr="00507459" w:rsidRDefault="00D45E1A" w:rsidP="00784E66">
            <w:pPr>
              <w:rPr>
                <w:lang w:val="en-US"/>
              </w:rPr>
            </w:pPr>
            <w:r w:rsidRPr="00507459">
              <w:rPr>
                <w:lang w:val="en-US"/>
              </w:rPr>
              <w:t>SUMMARY (Objectives and methodology):</w:t>
            </w:r>
          </w:p>
        </w:tc>
      </w:tr>
      <w:tr w:rsidR="00E678DD" w:rsidRPr="00507459" w14:paraId="09BE9C8B" w14:textId="77777777" w:rsidTr="00CC672A">
        <w:tblPrEx>
          <w:tblBorders>
            <w:insideH w:val="single" w:sz="4" w:space="0" w:color="auto"/>
            <w:insideV w:val="single" w:sz="4" w:space="0" w:color="auto"/>
          </w:tblBorders>
        </w:tblPrEx>
        <w:trPr>
          <w:cantSplit/>
          <w:trHeight w:hRule="exact" w:val="5112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0AB9820B" w14:textId="46EBBE32" w:rsidR="00E678DD" w:rsidRPr="00507459" w:rsidRDefault="004F22E5" w:rsidP="00784E66">
            <w:pPr>
              <w:pStyle w:val="Body"/>
            </w:pPr>
            <w:r>
              <w:fldChar w:fldCharType="begin">
                <w:ffData>
                  <w:name w:val="Summary"/>
                  <w:enabled/>
                  <w:calcOnExit w:val="0"/>
                  <w:textInput/>
                </w:ffData>
              </w:fldChar>
            </w:r>
            <w:bookmarkStart w:id="8" w:name="Summary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</w:tbl>
    <w:p w14:paraId="70882AFA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</w:pPr>
    </w:p>
    <w:p w14:paraId="32E5B8A6" w14:textId="77777777" w:rsidR="00D45E1A" w:rsidRPr="00507459" w:rsidRDefault="00D45E1A" w:rsidP="00784E66">
      <w:pPr>
        <w:pStyle w:val="Referencias"/>
        <w:spacing w:before="0" w:line="80" w:lineRule="exact"/>
        <w:rPr>
          <w:lang w:val="es-ES_tradnl"/>
        </w:rPr>
        <w:sectPr w:rsidR="00D45E1A" w:rsidRPr="00507459" w:rsidSect="00C5368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539" w:right="1134" w:bottom="851" w:left="1247" w:header="454" w:footer="263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67EBEEDF" w14:textId="77777777" w:rsidTr="00D11776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8DA6" w14:textId="71841FE5" w:rsidR="00D45E1A" w:rsidRPr="00507459" w:rsidRDefault="00D45E1A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D11776" w:rsidRPr="00507459">
              <w:rPr>
                <w:lang w:val="es-ES_tradnl"/>
              </w:rPr>
              <w:t>antecedentes y</w:t>
            </w:r>
            <w:r w:rsidR="00D11776" w:rsidRPr="00507459">
              <w:rPr>
                <w:spacing w:val="-2"/>
                <w:lang w:val="es-ES_tradnl"/>
              </w:rPr>
              <w:t xml:space="preserve"> </w:t>
            </w:r>
            <w:r w:rsidR="00D11776" w:rsidRPr="00507459">
              <w:rPr>
                <w:lang w:val="es-ES_tradnl"/>
              </w:rPr>
              <w:t>estado actual del tema</w:t>
            </w:r>
            <w:r w:rsidR="00507459">
              <w:rPr>
                <w:lang w:val="es-ES_tradnl"/>
              </w:rPr>
              <w:t>, referencias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D11776" w:rsidRPr="00507459" w14:paraId="62BC5497" w14:textId="77777777" w:rsidTr="00F62D38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137CB7C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4863228" w14:textId="03EB35E1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B3F07C5" w14:textId="77777777" w:rsidR="00D11776" w:rsidRPr="00507459" w:rsidRDefault="00D11776" w:rsidP="00F62D38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C19BEDF" w14:textId="5CFDA7D4" w:rsidR="00D11776" w:rsidRPr="00507459" w:rsidRDefault="004F22E5" w:rsidP="00F62D38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D45E1A" w:rsidRPr="00507459" w14:paraId="795609D2" w14:textId="77777777" w:rsidTr="0083733A">
        <w:trPr>
          <w:trHeight w:val="13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left w:w="85" w:type="dxa"/>
              <w:bottom w:w="227" w:type="dxa"/>
              <w:right w:w="85" w:type="dxa"/>
            </w:tcMar>
          </w:tcPr>
          <w:p w14:paraId="6E060E0D" w14:textId="45DC9290" w:rsidR="00D45E1A" w:rsidRPr="00507459" w:rsidRDefault="004F22E5" w:rsidP="00784E66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moria"/>
                  <w:enabled/>
                  <w:calcOnExit w:val="0"/>
                  <w:textInput/>
                </w:ffData>
              </w:fldChar>
            </w:r>
            <w:bookmarkStart w:id="9" w:name="Memor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9"/>
          </w:p>
        </w:tc>
      </w:tr>
    </w:tbl>
    <w:p w14:paraId="74C3BC4A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14"/>
          <w:footerReference w:type="default" r:id="rId15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p w14:paraId="141B5E98" w14:textId="77777777" w:rsidR="00F40B8A" w:rsidRPr="00507459" w:rsidRDefault="00F40B8A" w:rsidP="00F62D38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5A68A594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9C7F" w14:textId="77777777" w:rsidR="00F40B8A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(Ámbito de estudio, hipótesis y Objetivos)</w:t>
            </w:r>
          </w:p>
        </w:tc>
      </w:tr>
      <w:tr w:rsidR="004F22E5" w:rsidRPr="00507459" w14:paraId="292B7DA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BC91E6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DA0490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91E9C29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659AC15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BC05511" w14:textId="77777777">
        <w:trPr>
          <w:trHeight w:val="6634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7BA8F4B2" w14:textId="2C9B9ACD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AmbitoHipótesis"/>
                  <w:enabled/>
                  <w:calcOnExit w:val="0"/>
                  <w:textInput>
                    <w:default w:val="Ambito de estudio e hipótesis"/>
                  </w:textInput>
                </w:ffData>
              </w:fldChar>
            </w:r>
            <w:bookmarkStart w:id="10" w:name="AmbitoHipótesi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Ambito de estudio e hipótesis</w:t>
            </w:r>
            <w:r>
              <w:rPr>
                <w:lang w:val="es-ES_tradnl"/>
              </w:rPr>
              <w:fldChar w:fldCharType="end"/>
            </w:r>
            <w:bookmarkEnd w:id="10"/>
          </w:p>
        </w:tc>
      </w:tr>
      <w:tr w:rsidR="00410F43" w:rsidRPr="00507459" w14:paraId="6693FAED" w14:textId="77777777" w:rsidTr="0083733A">
        <w:trPr>
          <w:trHeight w:val="6025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3C8C1F27" w14:textId="2E13707C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Objetivos"/>
                  <w:enabled/>
                  <w:calcOnExit w:val="0"/>
                  <w:textInput>
                    <w:default w:val="Objetivos"/>
                  </w:textInput>
                </w:ffData>
              </w:fldChar>
            </w:r>
            <w:bookmarkStart w:id="11" w:name="Objetiv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Objetivos</w:t>
            </w:r>
            <w:r>
              <w:rPr>
                <w:lang w:val="es-ES_tradnl"/>
              </w:rPr>
              <w:fldChar w:fldCharType="end"/>
            </w:r>
            <w:bookmarkEnd w:id="11"/>
          </w:p>
        </w:tc>
      </w:tr>
    </w:tbl>
    <w:p w14:paraId="560E352E" w14:textId="77777777" w:rsidR="00D45E1A" w:rsidRPr="00507459" w:rsidRDefault="00D45E1A" w:rsidP="00F62D38">
      <w:pPr>
        <w:pStyle w:val="saltoseccion"/>
        <w:rPr>
          <w:lang w:val="es-ES_tradnl"/>
        </w:rPr>
      </w:pPr>
    </w:p>
    <w:p w14:paraId="7A1B12CE" w14:textId="77777777" w:rsidR="00D45E1A" w:rsidRPr="00507459" w:rsidRDefault="00D45E1A" w:rsidP="00F62D38">
      <w:pPr>
        <w:pStyle w:val="saltoseccion"/>
        <w:rPr>
          <w:lang w:val="es-ES_tradnl"/>
        </w:rPr>
        <w:sectPr w:rsidR="00D45E1A" w:rsidRPr="00507459" w:rsidSect="00F716B7">
          <w:headerReference w:type="default" r:id="rId16"/>
          <w:footerReference w:type="default" r:id="rId17"/>
          <w:pgSz w:w="11906" w:h="16838" w:code="9"/>
          <w:pgMar w:top="631" w:right="1134" w:bottom="851" w:left="1247" w:header="454" w:footer="430" w:gutter="0"/>
          <w:cols w:space="708"/>
          <w:docGrid w:linePitch="360"/>
        </w:sect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D45E1A" w:rsidRPr="00507459" w14:paraId="4395998E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D54A8" w14:textId="77777777" w:rsidR="00D45E1A" w:rsidRPr="00507459" w:rsidRDefault="00D45E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lastRenderedPageBreak/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(Metodología)</w:t>
            </w:r>
          </w:p>
        </w:tc>
      </w:tr>
      <w:tr w:rsidR="004F22E5" w:rsidRPr="00507459" w14:paraId="78D64261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BF4F93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00AA3C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339E4A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7F04DE6F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4F4692A" w14:textId="77777777" w:rsidTr="00C53683">
        <w:tblPrEx>
          <w:tblCellMar>
            <w:top w:w="0" w:type="dxa"/>
            <w:bottom w:w="0" w:type="dxa"/>
          </w:tblCellMar>
        </w:tblPrEx>
        <w:trPr>
          <w:trHeight w:val="13092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27" w:type="dxa"/>
              <w:bottom w:w="227" w:type="dxa"/>
            </w:tcMar>
          </w:tcPr>
          <w:p w14:paraId="6589DD1C" w14:textId="39BA9BD7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todología"/>
                  <w:enabled/>
                  <w:calcOnExit w:val="0"/>
                  <w:textInput/>
                </w:ffData>
              </w:fldChar>
            </w:r>
            <w:bookmarkStart w:id="12" w:name="Metodologí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2"/>
          </w:p>
        </w:tc>
      </w:tr>
    </w:tbl>
    <w:p w14:paraId="5F7362F9" w14:textId="77777777" w:rsidR="00666A25" w:rsidRPr="00507459" w:rsidRDefault="00666A25" w:rsidP="005E7A65">
      <w:pPr>
        <w:pStyle w:val="saltoseccion"/>
        <w:rPr>
          <w:lang w:val="es-ES_tradnl"/>
        </w:rPr>
        <w:sectPr w:rsidR="00666A25" w:rsidRPr="00507459" w:rsidSect="00F716B7">
          <w:footerReference w:type="default" r:id="rId18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68A8C7E4" w14:textId="77777777" w:rsidR="00F40B8A" w:rsidRPr="00507459" w:rsidRDefault="00F40B8A" w:rsidP="005E7A65">
      <w:pPr>
        <w:pStyle w:val="saltoseccion"/>
        <w:rPr>
          <w:lang w:val="es-ES_tradnl"/>
        </w:rPr>
      </w:pPr>
    </w:p>
    <w:tbl>
      <w:tblPr>
        <w:tblW w:w="9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44"/>
      </w:tblGrid>
      <w:tr w:rsidR="00F40B8A" w:rsidRPr="00507459" w14:paraId="392AA34C" w14:textId="77777777">
        <w:trPr>
          <w:trHeight w:val="510"/>
          <w:tblHeader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96313" w14:textId="77777777" w:rsidR="00666A25" w:rsidRPr="00507459" w:rsidRDefault="00F40B8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(Plan de Trabajo)</w:t>
            </w:r>
          </w:p>
        </w:tc>
      </w:tr>
      <w:tr w:rsidR="004F22E5" w:rsidRPr="00507459" w14:paraId="265901E4" w14:textId="77777777" w:rsidTr="004F22E5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6F94B24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4C47B38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0B7F6B2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0C800553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10FE5B88" w14:textId="77777777" w:rsidTr="00C53683">
        <w:tblPrEx>
          <w:tblCellMar>
            <w:top w:w="0" w:type="dxa"/>
            <w:bottom w:w="0" w:type="dxa"/>
          </w:tblCellMar>
        </w:tblPrEx>
        <w:trPr>
          <w:trHeight w:val="13051"/>
        </w:trPr>
        <w:tc>
          <w:tcPr>
            <w:tcW w:w="97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70" w:type="dxa"/>
              <w:bottom w:w="170" w:type="dxa"/>
            </w:tcMar>
          </w:tcPr>
          <w:p w14:paraId="59399462" w14:textId="3DFD8456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eTrabajo"/>
                  <w:enabled/>
                  <w:calcOnExit w:val="0"/>
                  <w:textInput/>
                </w:ffData>
              </w:fldChar>
            </w:r>
            <w:bookmarkStart w:id="13" w:name="PlandeTrabajo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3"/>
          </w:p>
        </w:tc>
      </w:tr>
    </w:tbl>
    <w:p w14:paraId="022B78FD" w14:textId="77777777" w:rsidR="005E7A65" w:rsidRPr="00507459" w:rsidRDefault="005E7A65" w:rsidP="005E7A65">
      <w:pPr>
        <w:pStyle w:val="saltoseccion"/>
        <w:rPr>
          <w:lang w:val="es-ES_tradnl"/>
        </w:rPr>
        <w:sectPr w:rsidR="005E7A65" w:rsidRPr="00507459" w:rsidSect="00F716B7">
          <w:headerReference w:type="default" r:id="rId19"/>
          <w:footerReference w:type="default" r:id="rId20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90A216A" w14:textId="77777777" w:rsidR="00227A1A" w:rsidRPr="00507459" w:rsidRDefault="00227A1A" w:rsidP="005E7A65">
      <w:pPr>
        <w:pStyle w:val="saltoseccion"/>
        <w:ind w:left="0" w:firstLine="0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63D2ECED" w14:textId="77777777" w:rsidTr="0042304B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08B0A" w14:textId="795FAAC1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(Experiencia </w:t>
            </w:r>
            <w:r w:rsidR="00AE5972" w:rsidRPr="00507459">
              <w:rPr>
                <w:lang w:val="es-ES_tradnl"/>
              </w:rPr>
              <w:t>del</w:t>
            </w:r>
            <w:r w:rsidR="00666A25" w:rsidRPr="00507459">
              <w:rPr>
                <w:lang w:val="es-ES_tradnl"/>
              </w:rPr>
              <w:t xml:space="preserve"> equipo </w:t>
            </w:r>
            <w:r w:rsidR="00AE5972" w:rsidRPr="00507459">
              <w:rPr>
                <w:lang w:val="es-ES_tradnl"/>
              </w:rPr>
              <w:t>receptor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5D961608" w14:textId="77777777" w:rsidTr="0042304B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1CAA0AC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582C0A0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424814E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7817C9B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8CC0C09" w14:textId="77777777" w:rsidTr="0042304B">
        <w:tblPrEx>
          <w:tblCellMar>
            <w:top w:w="0" w:type="dxa"/>
            <w:bottom w:w="0" w:type="dxa"/>
          </w:tblCellMar>
        </w:tblPrEx>
        <w:trPr>
          <w:trHeight w:val="13363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7E78AFE" w14:textId="4E224903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Experiencia"/>
                  <w:enabled/>
                  <w:calcOnExit w:val="0"/>
                  <w:textInput/>
                </w:ffData>
              </w:fldChar>
            </w:r>
            <w:bookmarkStart w:id="14" w:name="Experiencia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  <w:bookmarkEnd w:id="14"/>
          </w:p>
        </w:tc>
      </w:tr>
    </w:tbl>
    <w:p w14:paraId="46F6A656" w14:textId="77777777" w:rsidR="00666A25" w:rsidRPr="00507459" w:rsidRDefault="00666A25" w:rsidP="00784E66">
      <w:pPr>
        <w:rPr>
          <w:lang w:val="es-ES_tradnl"/>
        </w:rPr>
        <w:sectPr w:rsidR="00666A25" w:rsidRPr="00507459" w:rsidSect="00F716B7">
          <w:headerReference w:type="default" r:id="rId21"/>
          <w:footerReference w:type="default" r:id="rId22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7F580ED3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063"/>
        <w:gridCol w:w="4953"/>
        <w:gridCol w:w="1134"/>
        <w:gridCol w:w="1664"/>
      </w:tblGrid>
      <w:tr w:rsidR="00227A1A" w:rsidRPr="00507459" w14:paraId="098F6FE6" w14:textId="77777777" w:rsidTr="004F22E5">
        <w:trPr>
          <w:trHeight w:val="510"/>
          <w:tblHeader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AFD5" w14:textId="6A2F2D2E" w:rsidR="00227A1A" w:rsidRPr="00507459" w:rsidRDefault="00227A1A" w:rsidP="00AE5972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666A25" w:rsidRPr="00507459">
              <w:rPr>
                <w:lang w:val="es-ES_tradnl"/>
              </w:rPr>
              <w:t xml:space="preserve"> (</w:t>
            </w:r>
            <w:r w:rsidR="00AE5972" w:rsidRPr="00507459">
              <w:rPr>
                <w:lang w:val="es-ES_tradnl"/>
              </w:rPr>
              <w:t>Plan de difusión y medios disponibles</w:t>
            </w:r>
            <w:r w:rsidR="00666A25" w:rsidRPr="00507459">
              <w:rPr>
                <w:lang w:val="es-ES_tradnl"/>
              </w:rPr>
              <w:t>)</w:t>
            </w:r>
          </w:p>
        </w:tc>
      </w:tr>
      <w:tr w:rsidR="004F22E5" w:rsidRPr="00507459" w14:paraId="71FBAFA6" w14:textId="77777777" w:rsidTr="00CC672A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372B705A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88210A7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IP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0C595FB" w14:textId="77777777" w:rsidR="004F22E5" w:rsidRPr="00507459" w:rsidRDefault="004F22E5" w:rsidP="004F22E5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4717AAAE" w14:textId="77777777" w:rsidR="004F22E5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noProof/>
                <w:lang w:val="es-ES_tradnl"/>
              </w:rPr>
              <w:t> </w:t>
            </w:r>
            <w:r>
              <w:rPr>
                <w:lang w:val="es-ES_tradnl"/>
              </w:rPr>
              <w:fldChar w:fldCharType="end"/>
            </w:r>
          </w:p>
        </w:tc>
      </w:tr>
      <w:tr w:rsidR="00410F43" w:rsidRPr="00507459" w14:paraId="7EDDF4B4" w14:textId="77777777" w:rsidTr="004F22E5">
        <w:tblPrEx>
          <w:tblCellMar>
            <w:top w:w="0" w:type="dxa"/>
            <w:bottom w:w="0" w:type="dxa"/>
          </w:tblCellMar>
        </w:tblPrEx>
        <w:trPr>
          <w:trHeight w:val="6187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A94C39" w14:textId="697E7390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PlanDifusión"/>
                  <w:enabled/>
                  <w:calcOnExit w:val="0"/>
                  <w:textInput>
                    <w:default w:val="Plan de difusión"/>
                  </w:textInput>
                </w:ffData>
              </w:fldChar>
            </w:r>
            <w:bookmarkStart w:id="15" w:name="PlanDifusión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Plan de difusión</w:t>
            </w:r>
            <w:r>
              <w:rPr>
                <w:lang w:val="es-ES_tradnl"/>
              </w:rPr>
              <w:fldChar w:fldCharType="end"/>
            </w:r>
            <w:bookmarkEnd w:id="15"/>
          </w:p>
        </w:tc>
      </w:tr>
      <w:tr w:rsidR="00410F43" w:rsidRPr="00507459" w14:paraId="293D5372" w14:textId="77777777" w:rsidTr="00C53683">
        <w:tblPrEx>
          <w:tblCellMar>
            <w:top w:w="0" w:type="dxa"/>
            <w:bottom w:w="0" w:type="dxa"/>
          </w:tblCellMar>
        </w:tblPrEx>
        <w:trPr>
          <w:trHeight w:val="7030"/>
        </w:trPr>
        <w:tc>
          <w:tcPr>
            <w:tcW w:w="9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E6D114C" w14:textId="15B5C491" w:rsidR="00410F43" w:rsidRPr="00507459" w:rsidRDefault="004F22E5" w:rsidP="004F22E5">
            <w:pPr>
              <w:rPr>
                <w:lang w:val="es-ES_tradnl"/>
              </w:rPr>
            </w:pPr>
            <w:r>
              <w:rPr>
                <w:lang w:val="es-ES_tradnl"/>
              </w:rPr>
              <w:fldChar w:fldCharType="begin">
                <w:ffData>
                  <w:name w:val="Medios"/>
                  <w:enabled/>
                  <w:calcOnExit w:val="0"/>
                  <w:textInput>
                    <w:default w:val="Medios disponibles"/>
                  </w:textInput>
                </w:ffData>
              </w:fldChar>
            </w:r>
            <w:bookmarkStart w:id="16" w:name="Medios"/>
            <w:r>
              <w:rPr>
                <w:lang w:val="es-ES_tradnl"/>
              </w:rPr>
              <w:instrText xml:space="preserve"> FORMTEXT </w:instrText>
            </w:r>
            <w:r>
              <w:rPr>
                <w:lang w:val="es-ES_tradnl"/>
              </w:rPr>
            </w:r>
            <w:r>
              <w:rPr>
                <w:lang w:val="es-ES_tradnl"/>
              </w:rPr>
              <w:fldChar w:fldCharType="separate"/>
            </w:r>
            <w:r>
              <w:rPr>
                <w:noProof/>
                <w:lang w:val="es-ES_tradnl"/>
              </w:rPr>
              <w:t>Medios disponibles</w:t>
            </w:r>
            <w:r>
              <w:rPr>
                <w:lang w:val="es-ES_tradnl"/>
              </w:rPr>
              <w:fldChar w:fldCharType="end"/>
            </w:r>
            <w:bookmarkEnd w:id="16"/>
          </w:p>
        </w:tc>
      </w:tr>
    </w:tbl>
    <w:p w14:paraId="30B71727" w14:textId="77777777" w:rsidR="00227A1A" w:rsidRPr="00507459" w:rsidRDefault="00227A1A" w:rsidP="00AE5972">
      <w:pPr>
        <w:pStyle w:val="saltoseccion"/>
        <w:rPr>
          <w:lang w:val="es-ES_tradnl"/>
        </w:rPr>
      </w:pPr>
    </w:p>
    <w:p w14:paraId="24DEA002" w14:textId="77777777" w:rsidR="00666A25" w:rsidRPr="00507459" w:rsidRDefault="00666A25" w:rsidP="00AE5972">
      <w:pPr>
        <w:pStyle w:val="saltoseccion"/>
        <w:rPr>
          <w:lang w:val="es-ES_tradnl"/>
        </w:rPr>
        <w:sectPr w:rsidR="00666A25" w:rsidRPr="00507459" w:rsidSect="00F716B7">
          <w:headerReference w:type="default" r:id="rId23"/>
          <w:footerReference w:type="default" r:id="rId24"/>
          <w:pgSz w:w="11906" w:h="16838" w:code="9"/>
          <w:pgMar w:top="539" w:right="1134" w:bottom="851" w:left="1134" w:header="454" w:footer="425" w:gutter="0"/>
          <w:cols w:space="708"/>
          <w:docGrid w:linePitch="360"/>
        </w:sectPr>
      </w:pPr>
    </w:p>
    <w:p w14:paraId="0BAD3496" w14:textId="77777777" w:rsidR="00227A1A" w:rsidRPr="00507459" w:rsidRDefault="00227A1A" w:rsidP="00507459">
      <w:pPr>
        <w:pStyle w:val="saltoseccion"/>
        <w:rPr>
          <w:lang w:val="es-ES_tradnl"/>
        </w:rPr>
      </w:pPr>
    </w:p>
    <w:tbl>
      <w:tblPr>
        <w:tblW w:w="98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70" w:type="dxa"/>
          <w:bottom w:w="142" w:type="dxa"/>
          <w:right w:w="70" w:type="dxa"/>
        </w:tblCellMar>
        <w:tblLook w:val="0000" w:firstRow="0" w:lastRow="0" w:firstColumn="0" w:lastColumn="0" w:noHBand="0" w:noVBand="0"/>
      </w:tblPr>
      <w:tblGrid>
        <w:gridCol w:w="2135"/>
        <w:gridCol w:w="4953"/>
        <w:gridCol w:w="1134"/>
        <w:gridCol w:w="1664"/>
      </w:tblGrid>
      <w:tr w:rsidR="00227A1A" w:rsidRPr="00507459" w14:paraId="0725BBF7" w14:textId="77777777" w:rsidTr="00AE5972">
        <w:trPr>
          <w:trHeight w:val="510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71964" w14:textId="77777777" w:rsidR="00227A1A" w:rsidRPr="00507459" w:rsidRDefault="00227A1A" w:rsidP="00784E66">
            <w:pPr>
              <w:pStyle w:val="Referencias"/>
              <w:rPr>
                <w:lang w:val="es-ES_tradnl"/>
              </w:rPr>
            </w:pPr>
            <w:r w:rsidRPr="00507459">
              <w:rPr>
                <w:lang w:val="es-ES_tradnl"/>
              </w:rPr>
              <w:t>MEMORIA DE SOLICITUD DEL PROYECTO DE INVESTIGACIÓN</w:t>
            </w:r>
            <w:r w:rsidR="0059164E" w:rsidRPr="00507459">
              <w:rPr>
                <w:lang w:val="es-ES_tradnl"/>
              </w:rPr>
              <w:t xml:space="preserve"> (Presupuesto solicitado)</w:t>
            </w:r>
          </w:p>
        </w:tc>
      </w:tr>
      <w:tr w:rsidR="00AE5972" w:rsidRPr="00507459" w14:paraId="166571BB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397"/>
          <w:tblHeader/>
        </w:trPr>
        <w:tc>
          <w:tcPr>
            <w:tcW w:w="2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55AAAF4C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Investigador principal: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1013E1FD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65D15630" w14:textId="77777777" w:rsidR="00AE5972" w:rsidRPr="00507459" w:rsidRDefault="00AE5972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Expediente 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14:paraId="2AE460E1" w14:textId="77777777" w:rsidR="00AE5972" w:rsidRPr="00507459" w:rsidRDefault="00AE5972" w:rsidP="00AE5972">
            <w:pPr>
              <w:rPr>
                <w:lang w:val="es-ES_tradnl"/>
              </w:rPr>
            </w:pPr>
          </w:p>
        </w:tc>
      </w:tr>
      <w:tr w:rsidR="00410F43" w:rsidRPr="00507459" w14:paraId="6ABB98C1" w14:textId="77777777" w:rsidTr="00AE5972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55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59755" w14:textId="4503F815" w:rsidR="00410F43" w:rsidRPr="00507459" w:rsidRDefault="00410F43" w:rsidP="00AE5972">
            <w:pPr>
              <w:rPr>
                <w:lang w:val="es-ES_tradnl"/>
              </w:rPr>
            </w:pPr>
            <w:r w:rsidRPr="00507459">
              <w:rPr>
                <w:lang w:val="es-ES_tradnl"/>
              </w:rPr>
              <w:t xml:space="preserve">PRESUPUESTO </w:t>
            </w:r>
            <w:r w:rsidR="00AE5972" w:rsidRPr="00507459">
              <w:rPr>
                <w:lang w:val="es-ES_tradnl"/>
              </w:rPr>
              <w:t>DISPONIBLE (Justifique someramente que, salvo el personal, el proyecto está financiado adecuadamente en medios, reactivos y servicios necesarios)</w:t>
            </w:r>
          </w:p>
        </w:tc>
      </w:tr>
      <w:tr w:rsidR="00507459" w:rsidRPr="00507459" w14:paraId="1707F139" w14:textId="77777777" w:rsidTr="00C5368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2309"/>
          <w:tblHeader/>
        </w:trPr>
        <w:tc>
          <w:tcPr>
            <w:tcW w:w="9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796441" w14:textId="21F83999" w:rsidR="00507459" w:rsidRPr="00507459" w:rsidRDefault="00507459" w:rsidP="004F22E5">
            <w:pPr>
              <w:rPr>
                <w:rFonts w:ascii="Symbol" w:hAnsi="Symbol"/>
                <w:lang w:val="es-ES_tradnl"/>
              </w:rPr>
            </w:pPr>
            <w:bookmarkStart w:id="17" w:name="_Hlk227577067"/>
            <w:r w:rsidRPr="00507459">
              <w:rPr>
                <w:lang w:val="es-ES_tradnl"/>
              </w:rPr>
              <w:t xml:space="preserve"> </w:t>
            </w:r>
            <w:r w:rsidR="004F22E5">
              <w:rPr>
                <w:lang w:val="es-ES_tradnl"/>
              </w:rPr>
              <w:fldChar w:fldCharType="begin">
                <w:ffData>
                  <w:name w:val="Presupuesto"/>
                  <w:enabled/>
                  <w:calcOnExit w:val="0"/>
                  <w:textInput/>
                </w:ffData>
              </w:fldChar>
            </w:r>
            <w:bookmarkStart w:id="18" w:name="Presupuesto"/>
            <w:r w:rsidR="004F22E5">
              <w:rPr>
                <w:lang w:val="es-ES_tradnl"/>
              </w:rPr>
              <w:instrText xml:space="preserve"> FORMTEXT </w:instrText>
            </w:r>
            <w:r w:rsidR="004F22E5">
              <w:rPr>
                <w:lang w:val="es-ES_tradnl"/>
              </w:rPr>
            </w:r>
            <w:r w:rsidR="004F22E5">
              <w:rPr>
                <w:lang w:val="es-ES_tradnl"/>
              </w:rPr>
              <w:fldChar w:fldCharType="separate"/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noProof/>
                <w:lang w:val="es-ES_tradnl"/>
              </w:rPr>
              <w:t> </w:t>
            </w:r>
            <w:r w:rsidR="004F22E5">
              <w:rPr>
                <w:lang w:val="es-ES_tradnl"/>
              </w:rPr>
              <w:fldChar w:fldCharType="end"/>
            </w:r>
            <w:bookmarkEnd w:id="18"/>
          </w:p>
        </w:tc>
      </w:tr>
      <w:bookmarkEnd w:id="17"/>
    </w:tbl>
    <w:p w14:paraId="5E9AE888" w14:textId="77777777" w:rsidR="00D45E1A" w:rsidRPr="00507459" w:rsidRDefault="00D45E1A" w:rsidP="00507459">
      <w:pPr>
        <w:pStyle w:val="saltoseccion"/>
        <w:rPr>
          <w:lang w:val="es-ES_tradnl"/>
        </w:rPr>
      </w:pPr>
    </w:p>
    <w:sectPr w:rsidR="00D45E1A" w:rsidRPr="00507459" w:rsidSect="00F716B7">
      <w:headerReference w:type="default" r:id="rId25"/>
      <w:footerReference w:type="default" r:id="rId26"/>
      <w:pgSz w:w="11906" w:h="16838" w:code="9"/>
      <w:pgMar w:top="539" w:right="1247" w:bottom="851" w:left="1247" w:header="540" w:footer="5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F64D01" w14:textId="77777777" w:rsidR="004F22E5" w:rsidRDefault="004F22E5" w:rsidP="00784E66">
      <w:r>
        <w:separator/>
      </w:r>
    </w:p>
  </w:endnote>
  <w:endnote w:type="continuationSeparator" w:id="0">
    <w:p w14:paraId="72E1ACEC" w14:textId="77777777" w:rsidR="004F22E5" w:rsidRDefault="004F22E5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6B20E" w14:textId="77777777" w:rsidR="00511780" w:rsidRDefault="00511780">
    <w:pPr>
      <w:pStyle w:val="Piedepgina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04DF9" w14:textId="037C74BA" w:rsidR="004F22E5" w:rsidRDefault="004F22E5" w:rsidP="00507459">
    <w:pPr>
      <w:pStyle w:val="Piedepagina"/>
    </w:pPr>
    <w:r>
      <w:t>Memoria de solicitud del proyecto de investigación: Presupuesto disponible</w:t>
    </w:r>
    <w:r>
      <w:tab/>
      <w:t>Máximo: 1 página</w:t>
    </w:r>
  </w:p>
  <w:p w14:paraId="6B8C2817" w14:textId="77777777" w:rsidR="004F22E5" w:rsidRDefault="004F22E5" w:rsidP="00507459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8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1B7E9" w14:textId="7F1AACBC" w:rsidR="004F22E5" w:rsidRPr="00784E66" w:rsidRDefault="004F22E5" w:rsidP="0083733A">
    <w:pPr>
      <w:pStyle w:val="Piedepagina"/>
    </w:pPr>
    <w:r w:rsidRPr="00784E66">
      <w:t>Memoria de solicitud del proyecto de investigación: Título y resumen</w:t>
    </w:r>
    <w:r>
      <w:t>.</w:t>
    </w:r>
    <w:r>
      <w:tab/>
      <w:t>Máximo: 1 página</w:t>
    </w:r>
  </w:p>
  <w:p w14:paraId="3C192D94" w14:textId="77777777" w:rsidR="004F22E5" w:rsidRPr="00784E66" w:rsidRDefault="004F22E5" w:rsidP="00784E66">
    <w:pPr>
      <w:pStyle w:val="Piedepgina"/>
      <w:tabs>
        <w:tab w:val="clear" w:pos="4252"/>
        <w:tab w:val="clear" w:pos="8504"/>
        <w:tab w:val="left" w:pos="3697"/>
      </w:tabs>
      <w:spacing w:before="0" w:line="240" w:lineRule="auto"/>
      <w:rPr>
        <w:rFonts w:ascii="Arial Narrow" w:hAnsi="Arial Narrow"/>
        <w:color w:val="548DD4" w:themeColor="text2" w:themeTint="99"/>
      </w:rPr>
    </w:pPr>
    <w:r w:rsidRPr="00784E66">
      <w:rPr>
        <w:rFonts w:ascii="Arial Narrow" w:hAnsi="Arial Narrow"/>
        <w:color w:val="548DD4" w:themeColor="text2" w:themeTint="99"/>
      </w:rPr>
      <w:t xml:space="preserve">Página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PAGE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2A664E">
      <w:rPr>
        <w:rFonts w:ascii="Arial Narrow" w:hAnsi="Arial Narrow"/>
        <w:noProof/>
        <w:color w:val="548DD4" w:themeColor="text2" w:themeTint="99"/>
      </w:rPr>
      <w:t>1</w:t>
    </w:r>
    <w:r w:rsidRPr="00784E66">
      <w:rPr>
        <w:rFonts w:ascii="Arial Narrow" w:hAnsi="Arial Narrow"/>
        <w:color w:val="548DD4" w:themeColor="text2" w:themeTint="99"/>
      </w:rPr>
      <w:fldChar w:fldCharType="end"/>
    </w:r>
    <w:r w:rsidRPr="00784E66">
      <w:rPr>
        <w:rFonts w:ascii="Arial Narrow" w:hAnsi="Arial Narrow"/>
        <w:color w:val="548DD4" w:themeColor="text2" w:themeTint="99"/>
      </w:rPr>
      <w:t xml:space="preserve"> de </w:t>
    </w:r>
    <w:r w:rsidRPr="00784E66">
      <w:rPr>
        <w:rFonts w:ascii="Arial Narrow" w:hAnsi="Arial Narrow"/>
        <w:color w:val="548DD4" w:themeColor="text2" w:themeTint="99"/>
      </w:rPr>
      <w:fldChar w:fldCharType="begin"/>
    </w:r>
    <w:r w:rsidRPr="00784E66">
      <w:rPr>
        <w:rFonts w:ascii="Arial Narrow" w:hAnsi="Arial Narrow"/>
        <w:color w:val="548DD4" w:themeColor="text2" w:themeTint="99"/>
      </w:rPr>
      <w:instrText xml:space="preserve"> NUMPAGES </w:instrText>
    </w:r>
    <w:r w:rsidRPr="00784E66">
      <w:rPr>
        <w:rFonts w:ascii="Arial Narrow" w:hAnsi="Arial Narrow"/>
        <w:color w:val="548DD4" w:themeColor="text2" w:themeTint="99"/>
      </w:rPr>
      <w:fldChar w:fldCharType="separate"/>
    </w:r>
    <w:r w:rsidR="002A664E">
      <w:rPr>
        <w:rFonts w:ascii="Arial Narrow" w:hAnsi="Arial Narrow"/>
        <w:noProof/>
        <w:color w:val="548DD4" w:themeColor="text2" w:themeTint="99"/>
      </w:rPr>
      <w:t>8</w:t>
    </w:r>
    <w:r w:rsidRPr="00784E66">
      <w:rPr>
        <w:rFonts w:ascii="Arial Narrow" w:hAnsi="Arial Narrow"/>
        <w:color w:val="548DD4" w:themeColor="text2" w:themeTint="99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41977" w14:textId="77777777" w:rsidR="00511780" w:rsidRDefault="00511780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D3409" w14:textId="4B1B724D" w:rsidR="004F22E5" w:rsidRDefault="004F22E5" w:rsidP="0083733A">
    <w:pPr>
      <w:pStyle w:val="Piedepagina"/>
    </w:pPr>
    <w:r>
      <w:t>Memoria de solicitud del proyecto de investigación: Antecedentes y estado actual del tema</w:t>
    </w:r>
    <w:r>
      <w:tab/>
      <w:t>Máximo: 4 páginas</w:t>
    </w:r>
  </w:p>
  <w:p w14:paraId="5F320054" w14:textId="77777777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2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C765F" w14:textId="6DA2528A" w:rsidR="004F22E5" w:rsidRPr="0083733A" w:rsidRDefault="004F22E5" w:rsidP="0083733A">
    <w:pPr>
      <w:pStyle w:val="Piedepagina"/>
    </w:pPr>
    <w:r>
      <w:t xml:space="preserve">Memoria de solicitud del proyecto de investigación: Ámbito de estudio, Hipótesis y Objetivos. </w:t>
    </w:r>
    <w:r>
      <w:tab/>
      <w:t>Máximo: 1 página</w:t>
    </w:r>
  </w:p>
  <w:p w14:paraId="5365DB06" w14:textId="77777777" w:rsidR="004F22E5" w:rsidRDefault="004F22E5" w:rsidP="0083733A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3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60A7F" w14:textId="35DC24CB" w:rsidR="004F22E5" w:rsidRDefault="004F22E5" w:rsidP="005E7A65">
    <w:pPr>
      <w:pStyle w:val="Piedepagina"/>
    </w:pPr>
    <w:r>
      <w:t>Memoria de solicitud del proyecto de investigación: Metodología</w:t>
    </w:r>
    <w:r>
      <w:tab/>
    </w:r>
    <w:r>
      <w:tab/>
      <w:t>Máximo: 4 páginas</w:t>
    </w:r>
  </w:p>
  <w:p w14:paraId="617D6CD2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4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EDE228" w14:textId="77777777" w:rsidR="004F22E5" w:rsidRDefault="004F22E5" w:rsidP="005E7A65">
    <w:pPr>
      <w:pStyle w:val="Piedepagina"/>
    </w:pPr>
    <w:r>
      <w:t>Memoria de solicitud del proyecto de investigación: Plan de Trabajo</w:t>
    </w:r>
    <w:r>
      <w:tab/>
      <w:t>Máximo 2 páginas</w:t>
    </w:r>
  </w:p>
  <w:p w14:paraId="5D09FB6F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5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7F95D" w14:textId="217E9E9F" w:rsidR="004F22E5" w:rsidRDefault="004F22E5" w:rsidP="005E7A65">
    <w:pPr>
      <w:pStyle w:val="Piedepagina"/>
    </w:pPr>
    <w:r>
      <w:t>Memoria de solicitud del proyecto de investigación: Experiencia del equipo receptor</w:t>
    </w:r>
    <w:r>
      <w:tab/>
      <w:t>Máximo 1 página</w:t>
    </w:r>
  </w:p>
  <w:p w14:paraId="65261BEE" w14:textId="77777777" w:rsidR="004F22E5" w:rsidRDefault="004F22E5" w:rsidP="005E7A65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6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0E5BE" w14:textId="3C6E332F" w:rsidR="004F22E5" w:rsidRDefault="004F22E5" w:rsidP="00AE5972">
    <w:pPr>
      <w:pStyle w:val="Piedepagina"/>
    </w:pPr>
    <w:r>
      <w:t>Memoria de solicitud del proyecto de investigación: Plan de difusión y medios disponibles</w:t>
    </w:r>
    <w:r>
      <w:tab/>
      <w:t>Máximo: 1 página</w:t>
    </w:r>
  </w:p>
  <w:p w14:paraId="4C7A9ACA" w14:textId="77777777" w:rsidR="004F22E5" w:rsidRDefault="004F22E5" w:rsidP="00AE5972">
    <w:pPr>
      <w:pStyle w:val="Piedepagina"/>
    </w:pPr>
    <w:r>
      <w:t xml:space="preserve">Página </w:t>
    </w:r>
    <w:r>
      <w:fldChar w:fldCharType="begin"/>
    </w:r>
    <w:r>
      <w:instrText xml:space="preserve"> PAGE </w:instrText>
    </w:r>
    <w:r>
      <w:fldChar w:fldCharType="separate"/>
    </w:r>
    <w:r w:rsidR="002A664E">
      <w:rPr>
        <w:noProof/>
      </w:rPr>
      <w:t>7</w:t>
    </w:r>
    <w:r>
      <w:fldChar w:fldCharType="end"/>
    </w:r>
    <w:r>
      <w:t xml:space="preserve"> de </w:t>
    </w:r>
    <w:r w:rsidR="00366319">
      <w:fldChar w:fldCharType="begin"/>
    </w:r>
    <w:r w:rsidR="00366319">
      <w:instrText xml:space="preserve"> NUMPAGES </w:instrText>
    </w:r>
    <w:r w:rsidR="00366319">
      <w:fldChar w:fldCharType="separate"/>
    </w:r>
    <w:r w:rsidR="002A664E">
      <w:rPr>
        <w:noProof/>
      </w:rPr>
      <w:t>8</w:t>
    </w:r>
    <w:r w:rsidR="0036631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D7947A" w14:textId="77777777" w:rsidR="004F22E5" w:rsidRDefault="004F22E5" w:rsidP="00784E66">
      <w:r>
        <w:separator/>
      </w:r>
    </w:p>
  </w:footnote>
  <w:footnote w:type="continuationSeparator" w:id="0">
    <w:p w14:paraId="44343F31" w14:textId="77777777" w:rsidR="004F22E5" w:rsidRDefault="004F22E5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D7B05D" w14:textId="77777777" w:rsidR="00511780" w:rsidRDefault="0051178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42802" w14:textId="28025D3B" w:rsidR="00CC672A" w:rsidRPr="00135ABF" w:rsidRDefault="00511780" w:rsidP="00CC672A">
    <w:pPr>
      <w:pStyle w:val="Encabezado"/>
      <w:rPr>
        <w:b w:val="0"/>
      </w:rPr>
    </w:pPr>
    <w:r w:rsidRPr="00511780">
      <w:rPr>
        <w:b w:val="0"/>
        <w:noProof/>
      </w:rPr>
      <w:drawing>
        <wp:anchor distT="0" distB="0" distL="114300" distR="114300" simplePos="0" relativeHeight="251681280" behindDoc="0" locked="0" layoutInCell="1" allowOverlap="1" wp14:anchorId="7A21AE8C" wp14:editId="2C3141E3">
          <wp:simplePos x="0" y="0"/>
          <wp:positionH relativeFrom="margin">
            <wp:posOffset>0</wp:posOffset>
          </wp:positionH>
          <wp:positionV relativeFrom="margin">
            <wp:posOffset>-1340485</wp:posOffset>
          </wp:positionV>
          <wp:extent cx="1971675" cy="563880"/>
          <wp:effectExtent l="0" t="0" r="9525" b="762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SEHH_Leyenda_Alta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1675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11780">
      <w:rPr>
        <w:b w:val="0"/>
        <w:noProof/>
      </w:rPr>
      <w:drawing>
        <wp:anchor distT="0" distB="0" distL="114300" distR="114300" simplePos="0" relativeHeight="251694592" behindDoc="0" locked="0" layoutInCell="1" allowOverlap="1" wp14:anchorId="143AF3E1" wp14:editId="6BDA2E5B">
          <wp:simplePos x="0" y="0"/>
          <wp:positionH relativeFrom="margin">
            <wp:posOffset>4276090</wp:posOffset>
          </wp:positionH>
          <wp:positionV relativeFrom="margin">
            <wp:posOffset>-1558290</wp:posOffset>
          </wp:positionV>
          <wp:extent cx="1476375" cy="1120140"/>
          <wp:effectExtent l="0" t="0" r="9525" b="381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6375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9FC8CB" w14:textId="69A460E6" w:rsidR="00CC672A" w:rsidRPr="00135ABF" w:rsidRDefault="00CC672A" w:rsidP="00CC672A">
    <w:pPr>
      <w:pStyle w:val="Encabezado"/>
      <w:rPr>
        <w:b w:val="0"/>
      </w:rPr>
    </w:pPr>
    <w:r>
      <w:rPr>
        <w:b w:val="0"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548CC75B" wp14:editId="40096069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635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26FF75" w14:textId="77777777" w:rsidR="00CC672A" w:rsidRPr="001928EA" w:rsidRDefault="00CC672A" w:rsidP="00CC672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8CC75B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43pt;margin-top:1.35pt;width:189pt;height:38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" filled="f" stroked="f">
              <v:textbox>
                <w:txbxContent>
                  <w:p w14:paraId="2D26FF75" w14:textId="77777777" w:rsidR="00CC672A" w:rsidRPr="001928EA" w:rsidRDefault="00CC672A" w:rsidP="00CC672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16E6D529" w14:textId="6EC0E605" w:rsidR="00CC672A" w:rsidRPr="00135ABF" w:rsidRDefault="00CC672A" w:rsidP="00CC672A">
    <w:pPr>
      <w:pStyle w:val="Encabezado"/>
      <w:rPr>
        <w:b w:val="0"/>
      </w:rPr>
    </w:pPr>
  </w:p>
  <w:p w14:paraId="308C4F53" w14:textId="77777777" w:rsidR="00CC672A" w:rsidRPr="00135ABF" w:rsidRDefault="00CC672A" w:rsidP="00CC672A">
    <w:pPr>
      <w:pStyle w:val="Encabezado"/>
      <w:rPr>
        <w:b w:val="0"/>
        <w:lang w:val="es-ES_tradnl"/>
      </w:rPr>
    </w:pPr>
  </w:p>
  <w:p w14:paraId="11CBFD4B" w14:textId="77777777" w:rsidR="00CC672A" w:rsidRDefault="00CC672A" w:rsidP="00CC672A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59C0ED6D" w14:textId="77777777" w:rsidR="00CC672A" w:rsidRPr="00930011" w:rsidRDefault="00CC672A" w:rsidP="00CC672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FA92D8" w14:textId="77777777" w:rsidR="00511780" w:rsidRDefault="00511780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D155C" w14:textId="2AFA5285" w:rsidR="004F22E5" w:rsidRDefault="004F22E5" w:rsidP="00784E66">
    <w:pPr>
      <w:pStyle w:val="Encabezado"/>
    </w:pPr>
  </w:p>
  <w:p w14:paraId="4B39788F" w14:textId="77777777" w:rsidR="004F22E5" w:rsidRDefault="004F22E5" w:rsidP="00784E66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E9F18" w14:textId="63EF07E5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072FAF09" wp14:editId="0214CD5E">
          <wp:simplePos x="0" y="0"/>
          <wp:positionH relativeFrom="column">
            <wp:posOffset>5986145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AA5182" w14:textId="77777777" w:rsidR="004F22E5" w:rsidRDefault="004F22E5" w:rsidP="00784E66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E23B85" w14:textId="3258B091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8480" behindDoc="0" locked="0" layoutInCell="1" allowOverlap="1" wp14:anchorId="072FAF09" wp14:editId="607CE48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124191" w14:textId="64FE1A03" w:rsidR="004F22E5" w:rsidRDefault="004F22E5" w:rsidP="00784E66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8EDF3" w14:textId="234C3886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69504" behindDoc="0" locked="0" layoutInCell="1" allowOverlap="1" wp14:anchorId="072FAF09" wp14:editId="3F8D1ADC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AD50D4" w14:textId="77A0E7D5" w:rsidR="004F22E5" w:rsidRDefault="004F22E5" w:rsidP="00784E66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E551F" w14:textId="5584C6E5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71552" behindDoc="0" locked="0" layoutInCell="1" allowOverlap="1" wp14:anchorId="072FAF09" wp14:editId="7CD3698A">
          <wp:simplePos x="0" y="0"/>
          <wp:positionH relativeFrom="column">
            <wp:posOffset>5943600</wp:posOffset>
          </wp:positionH>
          <wp:positionV relativeFrom="paragraph">
            <wp:posOffset>53975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B466D8" w14:textId="77777777" w:rsidR="004F22E5" w:rsidRDefault="004F22E5" w:rsidP="00784E66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6DD0EF" w14:textId="21E41ADC" w:rsidR="004F22E5" w:rsidRDefault="00A53BA2" w:rsidP="00784E66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70528" behindDoc="0" locked="0" layoutInCell="1" allowOverlap="1" wp14:anchorId="072FAF09" wp14:editId="335A14FE">
          <wp:simplePos x="0" y="0"/>
          <wp:positionH relativeFrom="column">
            <wp:posOffset>5986145</wp:posOffset>
          </wp:positionH>
          <wp:positionV relativeFrom="paragraph">
            <wp:posOffset>70485</wp:posOffset>
          </wp:positionV>
          <wp:extent cx="345440" cy="386080"/>
          <wp:effectExtent l="0" t="0" r="10160" b="0"/>
          <wp:wrapThrough wrapText="bothSides">
            <wp:wrapPolygon edited="0">
              <wp:start x="0" y="0"/>
              <wp:lineTo x="0" y="19895"/>
              <wp:lineTo x="20647" y="19895"/>
              <wp:lineTo x="20647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F554F8" w14:textId="77777777" w:rsidR="004F22E5" w:rsidRPr="0059164E" w:rsidRDefault="004F22E5" w:rsidP="00784E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12601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E1A"/>
    <w:rsid w:val="00007CE4"/>
    <w:rsid w:val="00031A64"/>
    <w:rsid w:val="000327F9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46FB6"/>
    <w:rsid w:val="00150B12"/>
    <w:rsid w:val="00154544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A664E"/>
    <w:rsid w:val="002D3702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2304B"/>
    <w:rsid w:val="00431CB8"/>
    <w:rsid w:val="00462420"/>
    <w:rsid w:val="00466900"/>
    <w:rsid w:val="00486D3A"/>
    <w:rsid w:val="004870CB"/>
    <w:rsid w:val="00492284"/>
    <w:rsid w:val="004941F4"/>
    <w:rsid w:val="004B410C"/>
    <w:rsid w:val="004C516A"/>
    <w:rsid w:val="004C52F5"/>
    <w:rsid w:val="004F22E5"/>
    <w:rsid w:val="004F6AD0"/>
    <w:rsid w:val="00507459"/>
    <w:rsid w:val="00511780"/>
    <w:rsid w:val="00533B36"/>
    <w:rsid w:val="00544914"/>
    <w:rsid w:val="00556233"/>
    <w:rsid w:val="00570AE3"/>
    <w:rsid w:val="0059128A"/>
    <w:rsid w:val="0059164E"/>
    <w:rsid w:val="005E7A65"/>
    <w:rsid w:val="005F533C"/>
    <w:rsid w:val="00666A25"/>
    <w:rsid w:val="0067373F"/>
    <w:rsid w:val="00686B82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7312"/>
    <w:rsid w:val="008D0851"/>
    <w:rsid w:val="008F20DF"/>
    <w:rsid w:val="008F3E4B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F4F6C"/>
    <w:rsid w:val="009F7160"/>
    <w:rsid w:val="00A53BA2"/>
    <w:rsid w:val="00A57455"/>
    <w:rsid w:val="00A67A76"/>
    <w:rsid w:val="00AA7B8B"/>
    <w:rsid w:val="00AB0A06"/>
    <w:rsid w:val="00AB633C"/>
    <w:rsid w:val="00AC4AFD"/>
    <w:rsid w:val="00AC70D2"/>
    <w:rsid w:val="00AE5972"/>
    <w:rsid w:val="00AF7D97"/>
    <w:rsid w:val="00B00E3C"/>
    <w:rsid w:val="00B04235"/>
    <w:rsid w:val="00B243FD"/>
    <w:rsid w:val="00B27B9B"/>
    <w:rsid w:val="00B40737"/>
    <w:rsid w:val="00B6348D"/>
    <w:rsid w:val="00B649E8"/>
    <w:rsid w:val="00B832B8"/>
    <w:rsid w:val="00B85E46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26EAC"/>
    <w:rsid w:val="00C34081"/>
    <w:rsid w:val="00C53683"/>
    <w:rsid w:val="00C80DFE"/>
    <w:rsid w:val="00C8340B"/>
    <w:rsid w:val="00C93381"/>
    <w:rsid w:val="00CC672A"/>
    <w:rsid w:val="00CF2A09"/>
    <w:rsid w:val="00CF3C31"/>
    <w:rsid w:val="00D11776"/>
    <w:rsid w:val="00D1739E"/>
    <w:rsid w:val="00D404EC"/>
    <w:rsid w:val="00D45E1A"/>
    <w:rsid w:val="00D668A1"/>
    <w:rsid w:val="00D73021"/>
    <w:rsid w:val="00D77751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7021"/>
    <w:rsid w:val="00E47FA5"/>
    <w:rsid w:val="00E67733"/>
    <w:rsid w:val="00E678DD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E4819CF"/>
  <w14:defaultImageDpi w14:val="300"/>
  <w15:docId w15:val="{60E66DDA-2D84-414B-AAD1-676B7306C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paragraph" w:styleId="Textoindependiente">
    <w:name w:val="Body Text"/>
    <w:basedOn w:val="Normal"/>
    <w:link w:val="TextoindependienteCar"/>
    <w:uiPriority w:val="1"/>
    <w:qFormat/>
    <w:rsid w:val="00CC672A"/>
    <w:pPr>
      <w:widowControl w:val="0"/>
      <w:tabs>
        <w:tab w:val="clear" w:pos="552"/>
      </w:tabs>
      <w:spacing w:before="0" w:line="240" w:lineRule="auto"/>
      <w:ind w:left="1355" w:hanging="425"/>
      <w:jc w:val="left"/>
    </w:pPr>
    <w:rPr>
      <w:rFonts w:ascii="Verdana" w:eastAsia="Verdana" w:hAnsi="Verdana" w:cstheme="minorBidi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C672A"/>
    <w:rPr>
      <w:rFonts w:ascii="Verdana" w:eastAsia="Verdana" w:hAnsi="Verdana" w:cstheme="minorBidi"/>
      <w:lang w:val="en-US" w:eastAsia="en-US"/>
    </w:rPr>
  </w:style>
  <w:style w:type="paragraph" w:styleId="Textodeglobo">
    <w:name w:val="Balloon Text"/>
    <w:basedOn w:val="Normal"/>
    <w:link w:val="TextodegloboCar"/>
    <w:rsid w:val="002A664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664E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9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8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8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47B838-CFA9-4DE3-A100-86F0073C1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0</TotalTime>
  <Pages>8</Pages>
  <Words>292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Bayo Romero, Mercedes</cp:lastModifiedBy>
  <cp:revision>2</cp:revision>
  <cp:lastPrinted>2014-04-16T18:24:00Z</cp:lastPrinted>
  <dcterms:created xsi:type="dcterms:W3CDTF">2021-08-04T08:56:00Z</dcterms:created>
  <dcterms:modified xsi:type="dcterms:W3CDTF">2021-08-04T08:56:00Z</dcterms:modified>
</cp:coreProperties>
</file>